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EB3" w:rsidRPr="00915697" w:rsidRDefault="00203EB3" w:rsidP="00203EB3">
      <w:pPr>
        <w:spacing w:after="0"/>
        <w:jc w:val="right"/>
        <w:rPr>
          <w:rFonts w:cstheme="minorHAnsi"/>
          <w:b/>
          <w:sz w:val="20"/>
          <w:szCs w:val="20"/>
        </w:rPr>
      </w:pPr>
      <w:r w:rsidRPr="00915697">
        <w:rPr>
          <w:rFonts w:cstheme="minorHAnsi"/>
          <w:b/>
          <w:sz w:val="20"/>
          <w:szCs w:val="20"/>
        </w:rPr>
        <w:t>4623 - Ayudas destinadas a jóvenes para prácticas laborales en el extranjero-</w:t>
      </w:r>
      <w:proofErr w:type="spellStart"/>
      <w:r w:rsidRPr="00915697">
        <w:rPr>
          <w:rFonts w:cstheme="minorHAnsi"/>
          <w:b/>
          <w:sz w:val="20"/>
          <w:szCs w:val="20"/>
        </w:rPr>
        <w:t>Eurodisea</w:t>
      </w:r>
      <w:proofErr w:type="spellEnd"/>
    </w:p>
    <w:p w:rsidR="00203EB3" w:rsidRPr="00915697" w:rsidRDefault="00203EB3" w:rsidP="00203EB3">
      <w:pPr>
        <w:spacing w:after="0"/>
        <w:jc w:val="right"/>
        <w:rPr>
          <w:rFonts w:cstheme="minorHAnsi"/>
          <w:sz w:val="20"/>
          <w:szCs w:val="20"/>
        </w:rPr>
      </w:pPr>
      <w:r w:rsidRPr="00915697">
        <w:rPr>
          <w:rFonts w:cstheme="minorHAnsi"/>
          <w:sz w:val="20"/>
          <w:szCs w:val="20"/>
        </w:rPr>
        <w:t>Tel. información 968362000/012</w:t>
      </w:r>
    </w:p>
    <w:p w:rsidR="00203EB3" w:rsidRPr="00915697" w:rsidRDefault="00203EB3" w:rsidP="00203EB3">
      <w:pPr>
        <w:spacing w:after="0"/>
        <w:jc w:val="right"/>
        <w:rPr>
          <w:rFonts w:cstheme="minorHAnsi"/>
          <w:sz w:val="20"/>
          <w:szCs w:val="20"/>
        </w:rPr>
      </w:pPr>
    </w:p>
    <w:p w:rsidR="00203EB3" w:rsidRPr="00915697" w:rsidRDefault="00203EB3" w:rsidP="00203EB3">
      <w:pPr>
        <w:spacing w:after="0"/>
        <w:jc w:val="right"/>
        <w:rPr>
          <w:rFonts w:cstheme="minorHAnsi"/>
          <w:sz w:val="20"/>
          <w:szCs w:val="20"/>
        </w:rPr>
      </w:pPr>
    </w:p>
    <w:p w:rsidR="00203EB3" w:rsidRPr="004370EA" w:rsidRDefault="00203EB3" w:rsidP="00203EB3">
      <w:pPr>
        <w:spacing w:after="0"/>
        <w:jc w:val="center"/>
        <w:rPr>
          <w:rFonts w:cstheme="minorHAnsi"/>
          <w:b/>
        </w:rPr>
      </w:pPr>
      <w:r w:rsidRPr="004370EA">
        <w:rPr>
          <w:rFonts w:cstheme="minorHAnsi"/>
          <w:b/>
        </w:rPr>
        <w:t>ANEXO I</w:t>
      </w:r>
    </w:p>
    <w:p w:rsidR="00203EB3" w:rsidRPr="00915697" w:rsidRDefault="00203EB3" w:rsidP="00203EB3">
      <w:pPr>
        <w:spacing w:after="0"/>
        <w:jc w:val="center"/>
        <w:rPr>
          <w:rFonts w:cstheme="minorHAnsi"/>
          <w:b/>
        </w:rPr>
      </w:pPr>
      <w:r w:rsidRPr="00915697">
        <w:rPr>
          <w:rFonts w:cstheme="minorHAnsi"/>
          <w:b/>
        </w:rPr>
        <w:t>SOLICITUD PRESENCIAL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0"/>
          <w:szCs w:val="20"/>
        </w:rPr>
      </w:pPr>
      <w:r w:rsidRPr="00915697">
        <w:rPr>
          <w:rFonts w:cstheme="minorHAnsi"/>
          <w:b/>
          <w:bCs/>
          <w:sz w:val="20"/>
          <w:szCs w:val="20"/>
        </w:rPr>
        <w:t>SOLICITUD DE AYUDA PARA PRÁCTICAS LABORARES EN EL EXTRANJERO DEL PROGRAMA EURODISEA (I)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915697">
        <w:rPr>
          <w:rFonts w:cstheme="minorHAnsi"/>
          <w:sz w:val="20"/>
          <w:szCs w:val="20"/>
        </w:rPr>
        <w:t xml:space="preserve">D/ª __________________________________________, con NIF__________________, 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915697">
        <w:rPr>
          <w:rFonts w:cstheme="minorHAnsi"/>
          <w:sz w:val="20"/>
          <w:szCs w:val="20"/>
        </w:rPr>
        <w:t>Como beneficiario de la ayuda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915697">
        <w:rPr>
          <w:rFonts w:cstheme="minorHAnsi"/>
          <w:sz w:val="20"/>
          <w:szCs w:val="20"/>
        </w:rPr>
        <w:t xml:space="preserve">D/ª __________________________________________, con NIF__________________, 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915697">
        <w:rPr>
          <w:rFonts w:cstheme="minorHAnsi"/>
          <w:sz w:val="20"/>
          <w:szCs w:val="20"/>
        </w:rPr>
        <w:t>Como representante del beneficiario de la ayuda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203EB3" w:rsidRPr="00915697" w:rsidRDefault="00203EB3" w:rsidP="00203EB3">
      <w:pPr>
        <w:jc w:val="both"/>
        <w:rPr>
          <w:rFonts w:cstheme="minorHAnsi"/>
          <w:color w:val="000000"/>
          <w:sz w:val="20"/>
          <w:szCs w:val="20"/>
        </w:rPr>
      </w:pPr>
      <w:r w:rsidRPr="00915697">
        <w:rPr>
          <w:rFonts w:cstheme="minorHAnsi"/>
          <w:sz w:val="20"/>
          <w:szCs w:val="20"/>
        </w:rPr>
        <w:t xml:space="preserve">Si se formalizara la solicitud por persona diferente a la interesada en el procedimiento, siendo ésta mayor de edad, se tendrá que acreditar la representación conforme a lo establecido en el artículo 5 de la Ley 39/2015, de 1 de octubre, </w:t>
      </w:r>
      <w:r w:rsidRPr="00915697">
        <w:rPr>
          <w:rFonts w:cstheme="minorHAnsi"/>
          <w:color w:val="000000"/>
          <w:sz w:val="20"/>
          <w:szCs w:val="20"/>
        </w:rPr>
        <w:t>del Procedimiento Administrativo Común de las Administraciones Públicas.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  <w:b/>
          <w:bCs/>
          <w:sz w:val="20"/>
          <w:szCs w:val="20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  <w:b/>
          <w:bCs/>
        </w:rPr>
      </w:pPr>
      <w:r w:rsidRPr="00915697">
        <w:rPr>
          <w:rFonts w:cstheme="minorHAnsi"/>
          <w:b/>
          <w:bCs/>
        </w:rPr>
        <w:t>SOLICITO: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</w:rPr>
      </w:pPr>
    </w:p>
    <w:p w:rsidR="008A40D1" w:rsidRDefault="00203EB3" w:rsidP="00203EB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 w:rsidRPr="00BE18E2">
        <w:rPr>
          <w:rFonts w:cstheme="minorHAnsi"/>
          <w:sz w:val="20"/>
          <w:szCs w:val="20"/>
        </w:rPr>
        <w:t xml:space="preserve">La cantidad de __________________€, </w:t>
      </w:r>
      <w:r w:rsidR="00C87AA7" w:rsidRPr="00BE18E2">
        <w:rPr>
          <w:rFonts w:cstheme="minorHAnsi"/>
          <w:sz w:val="20"/>
          <w:szCs w:val="20"/>
        </w:rPr>
        <w:t xml:space="preserve">por </w:t>
      </w:r>
      <w:r w:rsidRPr="00BE18E2">
        <w:rPr>
          <w:rFonts w:cstheme="minorHAnsi"/>
          <w:sz w:val="20"/>
          <w:szCs w:val="20"/>
        </w:rPr>
        <w:t xml:space="preserve">la realización de una práctica laboral en </w:t>
      </w:r>
      <w:r w:rsidRPr="00915697">
        <w:rPr>
          <w:rFonts w:cstheme="minorHAnsi"/>
          <w:sz w:val="20"/>
          <w:szCs w:val="20"/>
        </w:rPr>
        <w:t xml:space="preserve">_________________________, de fecha ________________________destinada </w:t>
      </w:r>
      <w:r w:rsidR="008A40D1" w:rsidRPr="008A40D1">
        <w:rPr>
          <w:rFonts w:cstheme="minorHAnsi"/>
          <w:sz w:val="20"/>
          <w:szCs w:val="20"/>
        </w:rPr>
        <w:t>a contribuir a los gastos derivados del desplazamiento de ida y vuelta a la región donde se realice la práctica laboral formativa, así como a los gastos de manutención, alojamiento y traslados correspondientes al primer mes de estancia en el lugar de desarrollo de dichas prácticas</w:t>
      </w:r>
      <w:r w:rsidR="008A40D1">
        <w:rPr>
          <w:rFonts w:cstheme="minorHAnsi"/>
          <w:sz w:val="20"/>
          <w:szCs w:val="20"/>
        </w:rPr>
        <w:t>.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</w:rPr>
      </w:pPr>
      <w:r w:rsidRPr="00915697">
        <w:rPr>
          <w:rFonts w:eastAsia="Times New Roman" w:cstheme="minorHAnsi"/>
          <w:b/>
          <w:sz w:val="20"/>
          <w:szCs w:val="20"/>
          <w:lang w:eastAsia="es-ES"/>
        </w:rPr>
        <w:t>CÓDIGO IBAN DEL BENEFICIARIO</w:t>
      </w:r>
    </w:p>
    <w:tbl>
      <w:tblPr>
        <w:tblW w:w="0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89"/>
      </w:tblGrid>
      <w:tr w:rsidR="00203EB3" w:rsidRPr="00915697" w:rsidTr="00A03385">
        <w:trPr>
          <w:cantSplit/>
          <w:trHeight w:val="1032"/>
        </w:trPr>
        <w:tc>
          <w:tcPr>
            <w:tcW w:w="9489" w:type="dxa"/>
            <w:shd w:val="clear" w:color="auto" w:fill="FFFFFF"/>
          </w:tcPr>
          <w:p w:rsidR="00203EB3" w:rsidRPr="00915697" w:rsidRDefault="00203EB3" w:rsidP="00A03385">
            <w:pPr>
              <w:tabs>
                <w:tab w:val="left" w:pos="709"/>
                <w:tab w:val="center" w:pos="4252"/>
                <w:tab w:val="right" w:pos="8504"/>
              </w:tabs>
              <w:spacing w:after="0" w:line="254" w:lineRule="auto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  <w:tbl>
            <w:tblPr>
              <w:tblpPr w:leftFromText="141" w:rightFromText="141" w:bottomFromText="160" w:vertAnchor="text" w:horzAnchor="margin" w:tblpY="-4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</w:tblGrid>
            <w:tr w:rsidR="00203EB3" w:rsidRPr="00915697" w:rsidTr="00A03385">
              <w:trPr>
                <w:trHeight w:val="243"/>
              </w:trPr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203EB3" w:rsidRPr="00915697" w:rsidRDefault="00203EB3" w:rsidP="00A03385">
            <w:pPr>
              <w:spacing w:after="0" w:line="256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:rsidR="00EB0B87" w:rsidRDefault="00EB0B87" w:rsidP="00203EB3">
      <w:pPr>
        <w:spacing w:after="0"/>
        <w:rPr>
          <w:rFonts w:cstheme="minorHAnsi"/>
          <w:b/>
          <w:sz w:val="20"/>
          <w:szCs w:val="20"/>
        </w:rPr>
      </w:pPr>
    </w:p>
    <w:p w:rsidR="00203EB3" w:rsidRPr="00915697" w:rsidRDefault="00203EB3" w:rsidP="00203EB3">
      <w:pPr>
        <w:spacing w:after="0"/>
        <w:rPr>
          <w:rFonts w:cstheme="minorHAnsi"/>
          <w:b/>
          <w:sz w:val="20"/>
          <w:szCs w:val="20"/>
        </w:rPr>
      </w:pPr>
      <w:r w:rsidRPr="00915697">
        <w:rPr>
          <w:rFonts w:cstheme="minorHAnsi"/>
          <w:b/>
          <w:sz w:val="20"/>
          <w:szCs w:val="20"/>
        </w:rPr>
        <w:t>CONSULTA DE DATOS PERSONALES</w:t>
      </w:r>
    </w:p>
    <w:p w:rsidR="00203EB3" w:rsidRPr="00915697" w:rsidRDefault="00203EB3" w:rsidP="00203EB3">
      <w:pPr>
        <w:jc w:val="both"/>
        <w:rPr>
          <w:rFonts w:cstheme="minorHAnsi"/>
          <w:sz w:val="20"/>
          <w:szCs w:val="20"/>
        </w:rPr>
      </w:pPr>
      <w:r w:rsidRPr="00915697">
        <w:rPr>
          <w:rFonts w:cstheme="minorHAnsi"/>
          <w:sz w:val="20"/>
          <w:szCs w:val="20"/>
        </w:rPr>
        <w:t>En aplicación del artículo 28 de la Ley 39/2015, de 1 de octubre, del Procedimiento Administrativo Común de las Administraciones Públicas, el órgano administrativo competente consultará o recabará por medios electrónicos, los datos relacionados a continuación, salvo que se oponga a la consulta.</w:t>
      </w:r>
    </w:p>
    <w:p w:rsidR="00203EB3" w:rsidRPr="00915697" w:rsidRDefault="00203EB3" w:rsidP="00203EB3">
      <w:pPr>
        <w:jc w:val="both"/>
        <w:rPr>
          <w:rFonts w:cstheme="minorHAnsi"/>
          <w:i/>
          <w:sz w:val="20"/>
          <w:szCs w:val="20"/>
        </w:rPr>
      </w:pPr>
      <w:r w:rsidRPr="00915697">
        <w:rPr>
          <w:rFonts w:cstheme="minorHAnsi"/>
          <w:sz w:val="20"/>
          <w:szCs w:val="20"/>
        </w:rPr>
        <w:t xml:space="preserve">[  ] </w:t>
      </w:r>
      <w:r w:rsidRPr="00915697">
        <w:rPr>
          <w:rFonts w:cstheme="minorHAnsi"/>
          <w:b/>
          <w:bCs/>
          <w:sz w:val="20"/>
          <w:szCs w:val="20"/>
        </w:rPr>
        <w:t>Me OPONGO</w:t>
      </w:r>
      <w:r w:rsidRPr="00915697">
        <w:rPr>
          <w:rFonts w:cstheme="minorHAnsi"/>
          <w:sz w:val="20"/>
          <w:szCs w:val="20"/>
        </w:rPr>
        <w:t>* a la consulta de</w:t>
      </w:r>
      <w:r w:rsidRPr="00915697">
        <w:rPr>
          <w:rFonts w:cstheme="minorHAnsi"/>
          <w:i/>
          <w:sz w:val="20"/>
          <w:szCs w:val="20"/>
        </w:rPr>
        <w:t xml:space="preserve"> Datos de Identidad, Datos de residencia con fecha de la última variación </w:t>
      </w:r>
      <w:proofErr w:type="spellStart"/>
      <w:r w:rsidRPr="00915697">
        <w:rPr>
          <w:rFonts w:cstheme="minorHAnsi"/>
          <w:i/>
          <w:sz w:val="20"/>
          <w:szCs w:val="20"/>
        </w:rPr>
        <w:t>padronal</w:t>
      </w:r>
      <w:proofErr w:type="spellEnd"/>
      <w:r w:rsidRPr="00915697">
        <w:rPr>
          <w:rFonts w:cstheme="minorHAnsi"/>
          <w:i/>
          <w:sz w:val="20"/>
          <w:szCs w:val="20"/>
        </w:rPr>
        <w:t>.</w:t>
      </w:r>
    </w:p>
    <w:p w:rsidR="00203EB3" w:rsidRPr="00915697" w:rsidRDefault="00203EB3" w:rsidP="00203EB3">
      <w:pPr>
        <w:jc w:val="both"/>
        <w:rPr>
          <w:rFonts w:cstheme="minorHAnsi"/>
          <w:sz w:val="20"/>
          <w:szCs w:val="20"/>
        </w:rPr>
      </w:pPr>
      <w:r w:rsidRPr="00915697">
        <w:rPr>
          <w:rFonts w:cstheme="minorHAnsi"/>
          <w:sz w:val="20"/>
          <w:szCs w:val="20"/>
        </w:rPr>
        <w:t xml:space="preserve"> (*) En el caso </w:t>
      </w:r>
      <w:r w:rsidRPr="00915697">
        <w:rPr>
          <w:rFonts w:cstheme="minorHAnsi"/>
          <w:b/>
          <w:bCs/>
          <w:sz w:val="20"/>
          <w:szCs w:val="20"/>
        </w:rPr>
        <w:t>DE OPOSICIÓN</w:t>
      </w:r>
      <w:r w:rsidRPr="00915697">
        <w:rPr>
          <w:rFonts w:cstheme="minorHAnsi"/>
          <w:sz w:val="20"/>
          <w:szCs w:val="20"/>
        </w:rPr>
        <w:t xml:space="preserve"> a que el órgano administrativo competente consulte u obtenga los mencionados datos y documentos, </w:t>
      </w:r>
      <w:r w:rsidRPr="00915697">
        <w:rPr>
          <w:rFonts w:cstheme="minorHAnsi"/>
          <w:b/>
          <w:bCs/>
          <w:sz w:val="20"/>
          <w:szCs w:val="20"/>
        </w:rPr>
        <w:t>QUEDO OBLIGADO A APORTARLOS</w:t>
      </w:r>
      <w:r w:rsidRPr="00915697">
        <w:rPr>
          <w:rFonts w:cstheme="minorHAnsi"/>
          <w:sz w:val="20"/>
          <w:szCs w:val="20"/>
        </w:rPr>
        <w:t xml:space="preserve"> al procedimiento junto a esta solicitud o cuando me sean requeridos.</w:t>
      </w:r>
    </w:p>
    <w:p w:rsidR="00203EB3" w:rsidRPr="00915697" w:rsidRDefault="00203EB3" w:rsidP="00203EB3">
      <w:pPr>
        <w:spacing w:line="256" w:lineRule="auto"/>
        <w:rPr>
          <w:rFonts w:eastAsia="Arial" w:cstheme="minorHAnsi"/>
        </w:rPr>
      </w:pPr>
      <w:bookmarkStart w:id="0" w:name="_GoBack"/>
      <w:bookmarkEnd w:id="0"/>
    </w:p>
    <w:sectPr w:rsidR="00203EB3" w:rsidRPr="00915697" w:rsidSect="001E091B">
      <w:headerReference w:type="default" r:id="rId10"/>
      <w:footerReference w:type="default" r:id="rId11"/>
      <w:pgSz w:w="11906" w:h="16838"/>
      <w:pgMar w:top="2608" w:right="141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710" w:rsidRDefault="00337710" w:rsidP="0033118A">
      <w:pPr>
        <w:spacing w:after="0" w:line="240" w:lineRule="auto"/>
      </w:pPr>
      <w:r>
        <w:separator/>
      </w:r>
    </w:p>
  </w:endnote>
  <w:endnote w:type="continuationSeparator" w:id="0">
    <w:p w:rsidR="00337710" w:rsidRDefault="00337710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435823"/>
      <w:docPartObj>
        <w:docPartGallery w:val="Page Numbers (Bottom of Page)"/>
        <w:docPartUnique/>
      </w:docPartObj>
    </w:sdtPr>
    <w:sdtEndPr/>
    <w:sdtContent>
      <w:p w:rsidR="000760A3" w:rsidRDefault="000760A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03F">
          <w:rPr>
            <w:noProof/>
          </w:rPr>
          <w:t>1</w:t>
        </w:r>
        <w:r>
          <w:fldChar w:fldCharType="end"/>
        </w:r>
      </w:p>
    </w:sdtContent>
  </w:sdt>
  <w:p w:rsidR="000760A3" w:rsidRDefault="000760A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710" w:rsidRDefault="00337710" w:rsidP="0033118A">
      <w:pPr>
        <w:spacing w:after="0" w:line="240" w:lineRule="auto"/>
      </w:pPr>
      <w:r>
        <w:separator/>
      </w:r>
    </w:p>
  </w:footnote>
  <w:footnote w:type="continuationSeparator" w:id="0">
    <w:p w:rsidR="00337710" w:rsidRDefault="00337710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7710" w:rsidTr="00244494">
      <w:trPr>
        <w:cantSplit/>
        <w:trHeight w:hRule="exact" w:val="2608"/>
      </w:trPr>
      <w:tc>
        <w:tcPr>
          <w:tcW w:w="11906" w:type="dxa"/>
          <w:noWrap/>
        </w:tcPr>
        <w:p w:rsidR="00337710" w:rsidRDefault="001C2EE9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 wp14:anchorId="18D28A3C" wp14:editId="600DDFDC">
                <wp:extent cx="7552690" cy="1656080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6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7710" w:rsidRPr="005271AF" w:rsidRDefault="00337710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F2D96"/>
    <w:multiLevelType w:val="hybridMultilevel"/>
    <w:tmpl w:val="C7442EC8"/>
    <w:lvl w:ilvl="0" w:tplc="9386DFDE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1F7256"/>
    <w:multiLevelType w:val="hybridMultilevel"/>
    <w:tmpl w:val="25CA08C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443C7A"/>
    <w:multiLevelType w:val="hybridMultilevel"/>
    <w:tmpl w:val="A226F8E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8360C4A">
      <w:numFmt w:val="bullet"/>
      <w:lvlText w:val="•"/>
      <w:lvlJc w:val="left"/>
      <w:pPr>
        <w:ind w:left="1080" w:hanging="360"/>
      </w:pPr>
      <w:rPr>
        <w:rFonts w:ascii="Calibri" w:eastAsia="Cambria" w:hAnsi="Calibri" w:cs="Calibri"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3080D"/>
    <w:multiLevelType w:val="hybridMultilevel"/>
    <w:tmpl w:val="BCBC0290"/>
    <w:lvl w:ilvl="0" w:tplc="E6FA8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F5144"/>
    <w:multiLevelType w:val="hybridMultilevel"/>
    <w:tmpl w:val="071C34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06149"/>
    <w:multiLevelType w:val="hybridMultilevel"/>
    <w:tmpl w:val="8FD68E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B57879"/>
    <w:multiLevelType w:val="hybridMultilevel"/>
    <w:tmpl w:val="1B76C3F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2A1E08"/>
    <w:multiLevelType w:val="hybridMultilevel"/>
    <w:tmpl w:val="9B22D7A4"/>
    <w:lvl w:ilvl="0" w:tplc="3212286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533168"/>
    <w:multiLevelType w:val="hybridMultilevel"/>
    <w:tmpl w:val="DAD4A4AE"/>
    <w:lvl w:ilvl="0" w:tplc="1D80323E">
      <w:numFmt w:val="bullet"/>
      <w:lvlText w:val="-"/>
      <w:lvlJc w:val="left"/>
      <w:pPr>
        <w:ind w:left="1068" w:hanging="360"/>
      </w:pPr>
      <w:rPr>
        <w:rFonts w:ascii="Calibri" w:eastAsia="Cambr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D187454"/>
    <w:multiLevelType w:val="hybridMultilevel"/>
    <w:tmpl w:val="B65C64C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C32C1D"/>
    <w:multiLevelType w:val="hybridMultilevel"/>
    <w:tmpl w:val="2AE4CAB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61739C"/>
    <w:multiLevelType w:val="hybridMultilevel"/>
    <w:tmpl w:val="C51C74F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13A98"/>
    <w:multiLevelType w:val="hybridMultilevel"/>
    <w:tmpl w:val="400A50EE"/>
    <w:lvl w:ilvl="0" w:tplc="0C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028F1"/>
    <w:multiLevelType w:val="hybridMultilevel"/>
    <w:tmpl w:val="7CBA7E76"/>
    <w:lvl w:ilvl="0" w:tplc="0C8005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3108CC"/>
    <w:multiLevelType w:val="hybridMultilevel"/>
    <w:tmpl w:val="45506BE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13"/>
  </w:num>
  <w:num w:numId="5">
    <w:abstractNumId w:val="6"/>
  </w:num>
  <w:num w:numId="6">
    <w:abstractNumId w:val="12"/>
  </w:num>
  <w:num w:numId="7">
    <w:abstractNumId w:val="5"/>
  </w:num>
  <w:num w:numId="8">
    <w:abstractNumId w:val="7"/>
  </w:num>
  <w:num w:numId="9">
    <w:abstractNumId w:val="3"/>
  </w:num>
  <w:num w:numId="10">
    <w:abstractNumId w:val="8"/>
  </w:num>
  <w:num w:numId="11">
    <w:abstractNumId w:val="9"/>
  </w:num>
  <w:num w:numId="12">
    <w:abstractNumId w:val="0"/>
  </w:num>
  <w:num w:numId="13">
    <w:abstractNumId w:val="14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D7"/>
    <w:rsid w:val="00040660"/>
    <w:rsid w:val="00047D79"/>
    <w:rsid w:val="00061994"/>
    <w:rsid w:val="000760A3"/>
    <w:rsid w:val="00090502"/>
    <w:rsid w:val="000A6CBE"/>
    <w:rsid w:val="000B4103"/>
    <w:rsid w:val="000C35EA"/>
    <w:rsid w:val="000F1819"/>
    <w:rsid w:val="000F6734"/>
    <w:rsid w:val="000F6FC7"/>
    <w:rsid w:val="00101C24"/>
    <w:rsid w:val="00103DDC"/>
    <w:rsid w:val="0013104E"/>
    <w:rsid w:val="001353E8"/>
    <w:rsid w:val="00146AA3"/>
    <w:rsid w:val="00156BEA"/>
    <w:rsid w:val="00161B3D"/>
    <w:rsid w:val="001702FA"/>
    <w:rsid w:val="00174F8B"/>
    <w:rsid w:val="00181345"/>
    <w:rsid w:val="0019274C"/>
    <w:rsid w:val="00196652"/>
    <w:rsid w:val="0019746C"/>
    <w:rsid w:val="001A1AA8"/>
    <w:rsid w:val="001A44E2"/>
    <w:rsid w:val="001A6B61"/>
    <w:rsid w:val="001C2790"/>
    <w:rsid w:val="001C2EE9"/>
    <w:rsid w:val="001E091B"/>
    <w:rsid w:val="001F6198"/>
    <w:rsid w:val="00203EB3"/>
    <w:rsid w:val="0020548E"/>
    <w:rsid w:val="0020717D"/>
    <w:rsid w:val="002171FD"/>
    <w:rsid w:val="002213FE"/>
    <w:rsid w:val="00235B81"/>
    <w:rsid w:val="00244494"/>
    <w:rsid w:val="00253330"/>
    <w:rsid w:val="002711A8"/>
    <w:rsid w:val="00284F89"/>
    <w:rsid w:val="002C5581"/>
    <w:rsid w:val="002C6FB0"/>
    <w:rsid w:val="002C71E3"/>
    <w:rsid w:val="002D2CAD"/>
    <w:rsid w:val="002D7E2E"/>
    <w:rsid w:val="002E143D"/>
    <w:rsid w:val="002F1D1F"/>
    <w:rsid w:val="002F4C3A"/>
    <w:rsid w:val="0031498B"/>
    <w:rsid w:val="00323D27"/>
    <w:rsid w:val="00330B11"/>
    <w:rsid w:val="0033118A"/>
    <w:rsid w:val="00337710"/>
    <w:rsid w:val="00353E10"/>
    <w:rsid w:val="003613FD"/>
    <w:rsid w:val="003751D7"/>
    <w:rsid w:val="00381FAA"/>
    <w:rsid w:val="003842E3"/>
    <w:rsid w:val="003A2F3D"/>
    <w:rsid w:val="003B6A42"/>
    <w:rsid w:val="003C26F0"/>
    <w:rsid w:val="00417D62"/>
    <w:rsid w:val="00417EEB"/>
    <w:rsid w:val="00421526"/>
    <w:rsid w:val="004311C3"/>
    <w:rsid w:val="004370EA"/>
    <w:rsid w:val="004541CC"/>
    <w:rsid w:val="0045796C"/>
    <w:rsid w:val="0046285F"/>
    <w:rsid w:val="004766FE"/>
    <w:rsid w:val="0048153F"/>
    <w:rsid w:val="0049687B"/>
    <w:rsid w:val="004A4600"/>
    <w:rsid w:val="004E7DEE"/>
    <w:rsid w:val="004F5ECF"/>
    <w:rsid w:val="00501991"/>
    <w:rsid w:val="005271AF"/>
    <w:rsid w:val="00531E39"/>
    <w:rsid w:val="00546520"/>
    <w:rsid w:val="00546BB5"/>
    <w:rsid w:val="005602B6"/>
    <w:rsid w:val="00565D30"/>
    <w:rsid w:val="00594BB3"/>
    <w:rsid w:val="005B0C3E"/>
    <w:rsid w:val="005D1BF2"/>
    <w:rsid w:val="00601CD9"/>
    <w:rsid w:val="00615680"/>
    <w:rsid w:val="0061750A"/>
    <w:rsid w:val="00630A30"/>
    <w:rsid w:val="00651317"/>
    <w:rsid w:val="006748F1"/>
    <w:rsid w:val="00681F44"/>
    <w:rsid w:val="00686029"/>
    <w:rsid w:val="006A20D3"/>
    <w:rsid w:val="006A59F1"/>
    <w:rsid w:val="006B09A9"/>
    <w:rsid w:val="006C6EDD"/>
    <w:rsid w:val="006E3224"/>
    <w:rsid w:val="00700CD3"/>
    <w:rsid w:val="00712882"/>
    <w:rsid w:val="00742590"/>
    <w:rsid w:val="00752411"/>
    <w:rsid w:val="00760498"/>
    <w:rsid w:val="00771EE4"/>
    <w:rsid w:val="00794407"/>
    <w:rsid w:val="00796791"/>
    <w:rsid w:val="007A6B59"/>
    <w:rsid w:val="007C1D0E"/>
    <w:rsid w:val="007D5ABD"/>
    <w:rsid w:val="007E7134"/>
    <w:rsid w:val="007F29B2"/>
    <w:rsid w:val="00805E6D"/>
    <w:rsid w:val="00813E6D"/>
    <w:rsid w:val="00824604"/>
    <w:rsid w:val="00865A15"/>
    <w:rsid w:val="008721BC"/>
    <w:rsid w:val="0088498B"/>
    <w:rsid w:val="00893629"/>
    <w:rsid w:val="008A40D1"/>
    <w:rsid w:val="008B55BB"/>
    <w:rsid w:val="008D1F30"/>
    <w:rsid w:val="008E3810"/>
    <w:rsid w:val="008F3EC3"/>
    <w:rsid w:val="0090203D"/>
    <w:rsid w:val="00911CA4"/>
    <w:rsid w:val="00912E5B"/>
    <w:rsid w:val="0091687E"/>
    <w:rsid w:val="00973174"/>
    <w:rsid w:val="0098304D"/>
    <w:rsid w:val="00994120"/>
    <w:rsid w:val="009A0C8E"/>
    <w:rsid w:val="009B4167"/>
    <w:rsid w:val="009C161D"/>
    <w:rsid w:val="009E12FC"/>
    <w:rsid w:val="00A01ACF"/>
    <w:rsid w:val="00A25C34"/>
    <w:rsid w:val="00A328CD"/>
    <w:rsid w:val="00A441B7"/>
    <w:rsid w:val="00A50579"/>
    <w:rsid w:val="00A535E3"/>
    <w:rsid w:val="00A64CBA"/>
    <w:rsid w:val="00A76175"/>
    <w:rsid w:val="00AB7388"/>
    <w:rsid w:val="00AC5DCD"/>
    <w:rsid w:val="00AE2A62"/>
    <w:rsid w:val="00B420C1"/>
    <w:rsid w:val="00B5707A"/>
    <w:rsid w:val="00B57834"/>
    <w:rsid w:val="00B64412"/>
    <w:rsid w:val="00B66370"/>
    <w:rsid w:val="00B7306B"/>
    <w:rsid w:val="00B943C8"/>
    <w:rsid w:val="00BA0024"/>
    <w:rsid w:val="00BC2ACC"/>
    <w:rsid w:val="00BE18E2"/>
    <w:rsid w:val="00C44004"/>
    <w:rsid w:val="00C71EBC"/>
    <w:rsid w:val="00C85CDF"/>
    <w:rsid w:val="00C86F38"/>
    <w:rsid w:val="00C87AA7"/>
    <w:rsid w:val="00C94C01"/>
    <w:rsid w:val="00C962F7"/>
    <w:rsid w:val="00CA02D9"/>
    <w:rsid w:val="00CA610D"/>
    <w:rsid w:val="00CC5354"/>
    <w:rsid w:val="00CD0F57"/>
    <w:rsid w:val="00CE164D"/>
    <w:rsid w:val="00CE6072"/>
    <w:rsid w:val="00CE6839"/>
    <w:rsid w:val="00CF5EC3"/>
    <w:rsid w:val="00D0196C"/>
    <w:rsid w:val="00D13504"/>
    <w:rsid w:val="00D2478F"/>
    <w:rsid w:val="00D44667"/>
    <w:rsid w:val="00D91B7E"/>
    <w:rsid w:val="00DB1E4C"/>
    <w:rsid w:val="00DC090E"/>
    <w:rsid w:val="00DC1144"/>
    <w:rsid w:val="00DC4ECF"/>
    <w:rsid w:val="00DD26DA"/>
    <w:rsid w:val="00DF1810"/>
    <w:rsid w:val="00E323A1"/>
    <w:rsid w:val="00E34104"/>
    <w:rsid w:val="00E42B58"/>
    <w:rsid w:val="00E576F3"/>
    <w:rsid w:val="00E615EA"/>
    <w:rsid w:val="00E928F5"/>
    <w:rsid w:val="00E97854"/>
    <w:rsid w:val="00EB0B87"/>
    <w:rsid w:val="00EC05BC"/>
    <w:rsid w:val="00EC15E0"/>
    <w:rsid w:val="00EE2367"/>
    <w:rsid w:val="00EF701E"/>
    <w:rsid w:val="00F050AE"/>
    <w:rsid w:val="00F13C03"/>
    <w:rsid w:val="00F15F65"/>
    <w:rsid w:val="00F217D2"/>
    <w:rsid w:val="00F45C19"/>
    <w:rsid w:val="00F57B54"/>
    <w:rsid w:val="00F62638"/>
    <w:rsid w:val="00F64701"/>
    <w:rsid w:val="00FA703F"/>
    <w:rsid w:val="00FB1822"/>
    <w:rsid w:val="00FC33B1"/>
    <w:rsid w:val="00FE2AED"/>
    <w:rsid w:val="00FF26B4"/>
    <w:rsid w:val="00FF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375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420C1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B420C1"/>
    <w:pPr>
      <w:spacing w:after="200" w:line="240" w:lineRule="auto"/>
      <w:ind w:left="720"/>
      <w:contextualSpacing/>
    </w:pPr>
    <w:rPr>
      <w:rFonts w:ascii="Arial" w:eastAsia="Cambria" w:hAnsi="Arial" w:cs="Arial"/>
      <w:w w:val="90"/>
      <w:sz w:val="24"/>
      <w:szCs w:val="24"/>
      <w:lang w:val="es-ES_tradnl"/>
    </w:rPr>
  </w:style>
  <w:style w:type="paragraph" w:customStyle="1" w:styleId="Default">
    <w:name w:val="Default"/>
    <w:rsid w:val="00B420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927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g62r\Desktop\PLANTILLAS\CTCJD%20-%20CONSEJER&#205;A%202025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E3F23-488B-4432-ADBD-BDD0BBEB5B30}">
  <ds:schemaRefs>
    <ds:schemaRef ds:uri="http://schemas.microsoft.com/office/2006/metadata/properties"/>
    <ds:schemaRef ds:uri="1c9c8636-0486-4c9b-b75c-7b805ddaaf65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bab14156-fcf3-44e2-9c4b-c33f1f92d41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CTCJD - CONSEJERÍA 2025.dotx</Template>
  <TotalTime>0</TotalTime>
  <Pages>1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2026-03-09T18:43:00Z</dcterms:created>
  <dcterms:modified xsi:type="dcterms:W3CDTF">2026-05-14T09:00:00Z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